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50259" w:rsidRPr="000E7873" w14:paraId="6E4F9656" w14:textId="77777777" w:rsidTr="00490684">
        <w:trPr>
          <w:trHeight w:val="113"/>
        </w:trPr>
        <w:tc>
          <w:tcPr>
            <w:tcW w:w="5000" w:type="pct"/>
            <w:shd w:val="clear" w:color="auto" w:fill="auto"/>
          </w:tcPr>
          <w:p w14:paraId="73AC32F2" w14:textId="77777777" w:rsidR="001D7974" w:rsidRPr="008F3A85" w:rsidRDefault="001D7974" w:rsidP="00490684">
            <w:pPr>
              <w:rPr>
                <w:rFonts w:cstheme="minorHAnsi"/>
                <w:sz w:val="22"/>
                <w:szCs w:val="22"/>
              </w:rPr>
            </w:pPr>
          </w:p>
          <w:tbl>
            <w:tblPr>
              <w:tblStyle w:val="Grilledutableau"/>
              <w:tblW w:w="10297" w:type="dxa"/>
              <w:tblCellMar>
                <w:left w:w="170" w:type="dxa"/>
              </w:tblCellMar>
              <w:tblLook w:val="04A0" w:firstRow="1" w:lastRow="0" w:firstColumn="1" w:lastColumn="0" w:noHBand="0" w:noVBand="1"/>
            </w:tblPr>
            <w:tblGrid>
              <w:gridCol w:w="2506"/>
              <w:gridCol w:w="7791"/>
            </w:tblGrid>
            <w:tr w:rsidR="001D7974" w:rsidRPr="008F3A85" w14:paraId="6136C72B" w14:textId="77777777" w:rsidTr="00D073A2">
              <w:trPr>
                <w:trHeight w:val="340"/>
              </w:trPr>
              <w:tc>
                <w:tcPr>
                  <w:tcW w:w="2506" w:type="dxa"/>
                  <w:vAlign w:val="center"/>
                </w:tcPr>
                <w:p w14:paraId="302B63ED" w14:textId="77777777" w:rsidR="001D7974" w:rsidRPr="008F3A85" w:rsidRDefault="006E0A0B" w:rsidP="00490684">
                  <w:pPr>
                    <w:ind w:left="-502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>No</w:t>
                  </w:r>
                  <w:r w:rsidR="003C4C7B"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</w:t>
                  </w: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Nom</w:t>
                  </w:r>
                </w:p>
              </w:tc>
              <w:tc>
                <w:tcPr>
                  <w:tcW w:w="7791" w:type="dxa"/>
                  <w:vAlign w:val="center"/>
                </w:tcPr>
                <w:p w14:paraId="0BA5583D" w14:textId="77777777" w:rsidR="001D7974" w:rsidRPr="008F3A85" w:rsidRDefault="001D7974" w:rsidP="00490684">
                  <w:pPr>
                    <w:rPr>
                      <w:rFonts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6E0A0B" w:rsidRPr="008F3A85" w14:paraId="61203ADF" w14:textId="77777777" w:rsidTr="00D073A2">
              <w:trPr>
                <w:trHeight w:val="340"/>
              </w:trPr>
              <w:tc>
                <w:tcPr>
                  <w:tcW w:w="2506" w:type="dxa"/>
                  <w:vAlign w:val="center"/>
                </w:tcPr>
                <w:p w14:paraId="0D83A081" w14:textId="77777777" w:rsidR="006E0A0B" w:rsidRPr="008F3A85" w:rsidRDefault="003C4C7B" w:rsidP="00490684">
                  <w:pPr>
                    <w:ind w:left="-144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6E0A0B" w:rsidRPr="008F3A85">
                    <w:rPr>
                      <w:rFonts w:cstheme="minorHAnsi"/>
                      <w:b/>
                      <w:sz w:val="22"/>
                      <w:szCs w:val="22"/>
                    </w:rPr>
                    <w:t>Prénom</w:t>
                  </w:r>
                </w:p>
              </w:tc>
              <w:tc>
                <w:tcPr>
                  <w:tcW w:w="7791" w:type="dxa"/>
                  <w:vAlign w:val="center"/>
                </w:tcPr>
                <w:p w14:paraId="0DB12D36" w14:textId="77777777" w:rsidR="006E0A0B" w:rsidRPr="008F3A85" w:rsidRDefault="006E0A0B" w:rsidP="00490684">
                  <w:pPr>
                    <w:rPr>
                      <w:rFonts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3C4C7B" w:rsidRPr="008F3A85" w14:paraId="2267EDB6" w14:textId="77777777" w:rsidTr="00D073A2">
              <w:trPr>
                <w:trHeight w:val="340"/>
              </w:trPr>
              <w:tc>
                <w:tcPr>
                  <w:tcW w:w="2506" w:type="dxa"/>
                  <w:vAlign w:val="center"/>
                </w:tcPr>
                <w:p w14:paraId="2C7F5714" w14:textId="77777777" w:rsidR="003C4C7B" w:rsidRPr="008F3A85" w:rsidRDefault="003C4C7B" w:rsidP="00490684">
                  <w:pPr>
                    <w:ind w:left="-144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Adresse</w:t>
                  </w:r>
                </w:p>
              </w:tc>
              <w:tc>
                <w:tcPr>
                  <w:tcW w:w="7791" w:type="dxa"/>
                  <w:vAlign w:val="center"/>
                </w:tcPr>
                <w:p w14:paraId="2C3C5A7B" w14:textId="77777777" w:rsidR="003C4C7B" w:rsidRPr="008F3A85" w:rsidRDefault="003C4C7B" w:rsidP="00490684">
                  <w:pPr>
                    <w:rPr>
                      <w:rFonts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3C4C7B" w:rsidRPr="008F3A85" w14:paraId="4E663D8B" w14:textId="77777777" w:rsidTr="00D073A2">
              <w:trPr>
                <w:trHeight w:val="340"/>
              </w:trPr>
              <w:tc>
                <w:tcPr>
                  <w:tcW w:w="2506" w:type="dxa"/>
                  <w:vAlign w:val="center"/>
                </w:tcPr>
                <w:p w14:paraId="08172E78" w14:textId="77777777" w:rsidR="003C4C7B" w:rsidRPr="008F3A85" w:rsidRDefault="003C4C7B" w:rsidP="00490684">
                  <w:pPr>
                    <w:ind w:left="-144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No postal + Localité</w:t>
                  </w:r>
                </w:p>
              </w:tc>
              <w:tc>
                <w:tcPr>
                  <w:tcW w:w="7791" w:type="dxa"/>
                  <w:vAlign w:val="center"/>
                </w:tcPr>
                <w:p w14:paraId="7C5E72C7" w14:textId="77777777" w:rsidR="003C4C7B" w:rsidRPr="008F3A85" w:rsidRDefault="003C4C7B" w:rsidP="00490684">
                  <w:pPr>
                    <w:rPr>
                      <w:rFonts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3C4C7B" w:rsidRPr="008F3A85" w14:paraId="2A8F6ED0" w14:textId="77777777" w:rsidTr="00D073A2">
              <w:trPr>
                <w:trHeight w:val="340"/>
              </w:trPr>
              <w:tc>
                <w:tcPr>
                  <w:tcW w:w="2506" w:type="dxa"/>
                  <w:vAlign w:val="center"/>
                </w:tcPr>
                <w:p w14:paraId="4353E413" w14:textId="77777777" w:rsidR="003C4C7B" w:rsidRPr="008F3A85" w:rsidRDefault="003C4C7B" w:rsidP="00490684">
                  <w:pPr>
                    <w:ind w:left="-144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E-mail</w:t>
                  </w:r>
                </w:p>
              </w:tc>
              <w:tc>
                <w:tcPr>
                  <w:tcW w:w="7791" w:type="dxa"/>
                  <w:vAlign w:val="center"/>
                </w:tcPr>
                <w:p w14:paraId="046179EF" w14:textId="77777777" w:rsidR="003C4C7B" w:rsidRPr="008F3A85" w:rsidRDefault="003C4C7B" w:rsidP="00490684">
                  <w:pPr>
                    <w:rPr>
                      <w:rFonts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3C4C7B" w:rsidRPr="008F3A85" w14:paraId="0A79E5B8" w14:textId="77777777" w:rsidTr="00D073A2">
              <w:trPr>
                <w:trHeight w:val="340"/>
              </w:trPr>
              <w:tc>
                <w:tcPr>
                  <w:tcW w:w="2506" w:type="dxa"/>
                  <w:vAlign w:val="center"/>
                </w:tcPr>
                <w:p w14:paraId="5B9AE2C0" w14:textId="77777777" w:rsidR="003C4C7B" w:rsidRPr="008F3A85" w:rsidRDefault="003C4C7B" w:rsidP="00490684">
                  <w:pPr>
                    <w:ind w:left="-144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No téléphone 1</w:t>
                  </w:r>
                </w:p>
              </w:tc>
              <w:tc>
                <w:tcPr>
                  <w:tcW w:w="7791" w:type="dxa"/>
                  <w:vAlign w:val="center"/>
                </w:tcPr>
                <w:p w14:paraId="5FF9BAA3" w14:textId="77777777" w:rsidR="003C4C7B" w:rsidRPr="008F3A85" w:rsidRDefault="003C4C7B" w:rsidP="00490684">
                  <w:pPr>
                    <w:rPr>
                      <w:rFonts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3C4C7B" w:rsidRPr="008F3A85" w14:paraId="780C5B24" w14:textId="77777777" w:rsidTr="00D073A2">
              <w:trPr>
                <w:trHeight w:val="340"/>
              </w:trPr>
              <w:tc>
                <w:tcPr>
                  <w:tcW w:w="2506" w:type="dxa"/>
                  <w:vAlign w:val="center"/>
                </w:tcPr>
                <w:p w14:paraId="016E89E8" w14:textId="77777777" w:rsidR="003C4C7B" w:rsidRPr="008F3A85" w:rsidRDefault="003C4C7B" w:rsidP="00490684">
                  <w:pPr>
                    <w:ind w:left="-144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sz w:val="22"/>
                      <w:szCs w:val="22"/>
                    </w:rPr>
                    <w:t xml:space="preserve"> No téléphone 2</w:t>
                  </w:r>
                </w:p>
              </w:tc>
              <w:tc>
                <w:tcPr>
                  <w:tcW w:w="7791" w:type="dxa"/>
                  <w:vAlign w:val="center"/>
                </w:tcPr>
                <w:p w14:paraId="08AD3664" w14:textId="77777777" w:rsidR="003C4C7B" w:rsidRPr="008F3A85" w:rsidRDefault="003C4C7B" w:rsidP="00490684">
                  <w:pPr>
                    <w:rPr>
                      <w:rFonts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0D115DFE" w14:textId="77777777" w:rsidR="00650259" w:rsidRPr="008F3A85" w:rsidRDefault="00650259" w:rsidP="00490684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D7974" w:rsidRPr="000E7873" w14:paraId="13A8C1C8" w14:textId="77777777" w:rsidTr="00490684">
        <w:trPr>
          <w:trHeight w:val="54"/>
        </w:trPr>
        <w:tc>
          <w:tcPr>
            <w:tcW w:w="5000" w:type="pct"/>
            <w:shd w:val="clear" w:color="auto" w:fill="auto"/>
          </w:tcPr>
          <w:p w14:paraId="7E4762DD" w14:textId="77777777" w:rsidR="001D7974" w:rsidRPr="008F3A85" w:rsidRDefault="001D7974" w:rsidP="00490684">
            <w:pPr>
              <w:rPr>
                <w:rFonts w:cstheme="minorHAnsi"/>
              </w:rPr>
            </w:pPr>
          </w:p>
        </w:tc>
      </w:tr>
      <w:tr w:rsidR="0090596C" w:rsidRPr="00533CB0" w14:paraId="55E2DA55" w14:textId="77777777" w:rsidTr="00490684">
        <w:tc>
          <w:tcPr>
            <w:tcW w:w="5000" w:type="pct"/>
            <w:shd w:val="clear" w:color="auto" w:fill="9D0059"/>
          </w:tcPr>
          <w:p w14:paraId="4C1ED51F" w14:textId="2CD2C119" w:rsidR="00650259" w:rsidRPr="008F3A85" w:rsidRDefault="00644133" w:rsidP="00F81269">
            <w:pPr>
              <w:pStyle w:val="Titre1"/>
              <w:jc w:val="center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8F3A85">
              <w:rPr>
                <w:rFonts w:asciiTheme="minorHAnsi" w:hAnsiTheme="minorHAnsi" w:cstheme="minorHAnsi"/>
                <w:sz w:val="24"/>
                <w:szCs w:val="24"/>
              </w:rPr>
              <w:t>…</w:t>
            </w:r>
            <w:r w:rsidR="007044FB" w:rsidRPr="008F3A85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="0051160C" w:rsidRPr="008F3A85">
              <w:rPr>
                <w:rFonts w:asciiTheme="minorHAnsi" w:hAnsiTheme="minorHAnsi" w:cstheme="minorHAnsi"/>
                <w:sz w:val="24"/>
                <w:szCs w:val="24"/>
              </w:rPr>
              <w:t>éclare</w:t>
            </w:r>
            <w:r w:rsidR="00D073A2" w:rsidRPr="008F3A85">
              <w:rPr>
                <w:rFonts w:asciiTheme="minorHAnsi" w:hAnsiTheme="minorHAnsi" w:cstheme="minorHAnsi"/>
                <w:sz w:val="24"/>
                <w:szCs w:val="24"/>
              </w:rPr>
              <w:t xml:space="preserve"> - </w:t>
            </w:r>
            <w:r w:rsidR="0051160C" w:rsidRPr="008F3A85">
              <w:rPr>
                <w:rFonts w:asciiTheme="minorHAnsi" w:hAnsiTheme="minorHAnsi" w:cstheme="minorHAnsi"/>
                <w:sz w:val="24"/>
                <w:szCs w:val="24"/>
              </w:rPr>
              <w:t>au titre de soutien au Château de Vaas</w:t>
            </w:r>
            <w:r w:rsidR="00D073A2" w:rsidRPr="008F3A85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r w:rsidR="0051160C" w:rsidRPr="008F3A85">
              <w:rPr>
                <w:rFonts w:asciiTheme="minorHAnsi" w:hAnsiTheme="minorHAnsi" w:cstheme="minorHAnsi"/>
                <w:sz w:val="24"/>
                <w:szCs w:val="24"/>
              </w:rPr>
              <w:t xml:space="preserve"> vouloir adhérer :</w:t>
            </w:r>
          </w:p>
        </w:tc>
      </w:tr>
      <w:tr w:rsidR="00650259" w:rsidRPr="001A3FD6" w14:paraId="3F41E384" w14:textId="77777777" w:rsidTr="00373BE1">
        <w:trPr>
          <w:trHeight w:val="54"/>
        </w:trPr>
        <w:tc>
          <w:tcPr>
            <w:tcW w:w="5000" w:type="pct"/>
            <w:shd w:val="clear" w:color="auto" w:fill="auto"/>
          </w:tcPr>
          <w:p w14:paraId="7ADEC112" w14:textId="14828FEE" w:rsidR="001A3FD6" w:rsidRPr="008F3A85" w:rsidRDefault="001A3FD6" w:rsidP="00373BE1">
            <w:pPr>
              <w:jc w:val="center"/>
              <w:rPr>
                <w:rFonts w:cstheme="minorHAnsi"/>
                <w:b/>
                <w:sz w:val="22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20"/>
              <w:gridCol w:w="5120"/>
            </w:tblGrid>
            <w:tr w:rsidR="001A3FD6" w:rsidRPr="008F3A85" w14:paraId="3229CC7F" w14:textId="77777777" w:rsidTr="00373BE1">
              <w:trPr>
                <w:trHeight w:val="456"/>
              </w:trPr>
              <w:tc>
                <w:tcPr>
                  <w:tcW w:w="10240" w:type="dxa"/>
                  <w:gridSpan w:val="2"/>
                </w:tcPr>
                <w:p w14:paraId="4EA1D9B5" w14:textId="0346C78D" w:rsidR="001A3FD6" w:rsidRPr="008F3A85" w:rsidRDefault="00296E90" w:rsidP="00373BE1">
                  <w:pPr>
                    <w:jc w:val="center"/>
                    <w:rPr>
                      <w:rFonts w:cstheme="minorHAnsi"/>
                      <w:b/>
                      <w:sz w:val="22"/>
                    </w:rPr>
                  </w:pPr>
                  <w:r w:rsidRPr="008F3A85">
                    <w:rPr>
                      <w:rFonts w:cstheme="minorHAnsi"/>
                      <w:b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B8F52F0" wp14:editId="6D955D79">
                            <wp:simplePos x="0" y="0"/>
                            <wp:positionH relativeFrom="column">
                              <wp:posOffset>3844925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845820" cy="274320"/>
                            <wp:effectExtent l="0" t="0" r="87630" b="68580"/>
                            <wp:wrapNone/>
                            <wp:docPr id="5" name="Connecteur droit avec flèch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45820" cy="2743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4A9496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5" o:spid="_x0000_s1026" type="#_x0000_t32" style="position:absolute;margin-left:302.75pt;margin-top:9.6pt;width:66.6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" strokecolor="#b2606e [3207]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8F3A85">
                    <w:rPr>
                      <w:rFonts w:cstheme="minorHAnsi"/>
                      <w:b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9BDD90B" wp14:editId="5303DEA3">
                            <wp:simplePos x="0" y="0"/>
                            <wp:positionH relativeFrom="column">
                              <wp:posOffset>1673225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861060" cy="274320"/>
                            <wp:effectExtent l="38100" t="0" r="15240" b="68580"/>
                            <wp:wrapNone/>
                            <wp:docPr id="4" name="Connecteur droit avec flèch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861060" cy="2743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4C450F" id="Connecteur droit avec flèche 4" o:spid="_x0000_s1026" type="#_x0000_t32" style="position:absolute;margin-left:131.75pt;margin-top:9.6pt;width:67.8pt;height:21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" strokecolor="#b2606e [3207]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1A3FD6" w:rsidRPr="008F3A85">
                    <w:rPr>
                      <w:rFonts w:cstheme="minorHAnsi"/>
                      <w:b/>
                      <w:sz w:val="22"/>
                    </w:rPr>
                    <w:t>Merci de cocher</w:t>
                  </w:r>
                </w:p>
              </w:tc>
            </w:tr>
            <w:tr w:rsidR="003D1E6D" w:rsidRPr="008F3A85" w14:paraId="05543EE5" w14:textId="77777777" w:rsidTr="00887E49">
              <w:trPr>
                <w:trHeight w:val="408"/>
              </w:trPr>
              <w:sdt>
                <w:sdtPr>
                  <w:rPr>
                    <w:rFonts w:cstheme="minorHAnsi"/>
                    <w:b/>
                  </w:rPr>
                  <w:id w:val="18452814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120" w:type="dxa"/>
                      <w:tcBorders>
                        <w:bottom w:val="nil"/>
                        <w:right w:val="double" w:sz="18" w:space="0" w:color="auto"/>
                      </w:tcBorders>
                      <w:shd w:val="clear" w:color="auto" w:fill="F2E0E8" w:themeFill="accent3" w:themeFillTint="33"/>
                    </w:tcPr>
                    <w:p w14:paraId="0896F284" w14:textId="3ECDB897" w:rsidR="003D1E6D" w:rsidRPr="008F3A85" w:rsidRDefault="00003050" w:rsidP="00373BE1">
                      <w:pPr>
                        <w:jc w:val="center"/>
                        <w:rPr>
                          <w:rFonts w:cstheme="minorHAnsi"/>
                          <w:b/>
                          <w:sz w:val="22"/>
                        </w:rPr>
                      </w:pPr>
                      <w:r w:rsidRPr="008F3A85">
                        <w:rPr>
                          <w:rFonts w:ascii="Segoe UI Symbol" w:eastAsia="MS Gothic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theme="minorHAnsi"/>
                    <w:b/>
                  </w:rPr>
                  <w:id w:val="1817083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120" w:type="dxa"/>
                      <w:tcBorders>
                        <w:left w:val="double" w:sz="18" w:space="0" w:color="auto"/>
                        <w:bottom w:val="nil"/>
                      </w:tcBorders>
                      <w:shd w:val="clear" w:color="auto" w:fill="FFFF00"/>
                    </w:tcPr>
                    <w:p w14:paraId="21E26548" w14:textId="6CDAE487" w:rsidR="003D1E6D" w:rsidRPr="008F3A85" w:rsidRDefault="00CF1680" w:rsidP="00373BE1">
                      <w:pPr>
                        <w:jc w:val="center"/>
                        <w:rPr>
                          <w:rFonts w:cstheme="minorHAnsi"/>
                          <w:b/>
                          <w:sz w:val="22"/>
                        </w:rPr>
                      </w:pPr>
                      <w:r w:rsidRPr="008F3A85">
                        <w:rPr>
                          <w:rFonts w:ascii="Segoe UI Symbol" w:eastAsia="MS Gothic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</w:tr>
            <w:tr w:rsidR="00533CB0" w:rsidRPr="008F3A85" w14:paraId="4C681E07" w14:textId="77777777" w:rsidTr="00887E49">
              <w:tblPrEx>
                <w:shd w:val="clear" w:color="auto" w:fill="9D0059"/>
              </w:tblPrEx>
              <w:trPr>
                <w:trHeight w:val="422"/>
              </w:trPr>
              <w:tc>
                <w:tcPr>
                  <w:tcW w:w="5120" w:type="dxa"/>
                  <w:tcBorders>
                    <w:top w:val="nil"/>
                    <w:right w:val="double" w:sz="18" w:space="0" w:color="auto"/>
                  </w:tcBorders>
                  <w:shd w:val="clear" w:color="auto" w:fill="F2E0E8" w:themeFill="accent3" w:themeFillTint="33"/>
                </w:tcPr>
                <w:p w14:paraId="19E88658" w14:textId="7E5B9843" w:rsidR="00533CB0" w:rsidRPr="008F3A85" w:rsidRDefault="00533CB0" w:rsidP="00373BE1">
                  <w:pPr>
                    <w:jc w:val="center"/>
                    <w:rPr>
                      <w:rFonts w:cstheme="minorHAnsi"/>
                      <w:b/>
                    </w:rPr>
                  </w:pPr>
                  <w:r w:rsidRPr="008F3A85">
                    <w:rPr>
                      <w:rFonts w:cstheme="minorHAnsi"/>
                      <w:b/>
                    </w:rPr>
                    <w:t>A l’</w:t>
                  </w:r>
                  <w:r w:rsidR="00E6471E" w:rsidRPr="008F3A85">
                    <w:rPr>
                      <w:rFonts w:cstheme="minorHAnsi"/>
                      <w:b/>
                    </w:rPr>
                    <w:t>A</w:t>
                  </w:r>
                  <w:r w:rsidRPr="008F3A85">
                    <w:rPr>
                      <w:rFonts w:cstheme="minorHAnsi"/>
                      <w:b/>
                    </w:rPr>
                    <w:t>ssociation Château de Vaas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double" w:sz="18" w:space="0" w:color="auto"/>
                  </w:tcBorders>
                  <w:shd w:val="clear" w:color="auto" w:fill="FFFF00"/>
                </w:tcPr>
                <w:p w14:paraId="0876B0C5" w14:textId="77777777" w:rsidR="00533CB0" w:rsidRPr="008F3A85" w:rsidRDefault="00533CB0" w:rsidP="00373BE1">
                  <w:pPr>
                    <w:jc w:val="center"/>
                    <w:rPr>
                      <w:rFonts w:cstheme="minorHAnsi"/>
                      <w:b/>
                    </w:rPr>
                  </w:pPr>
                  <w:r w:rsidRPr="008F3A85">
                    <w:rPr>
                      <w:rFonts w:cstheme="minorHAnsi"/>
                      <w:b/>
                    </w:rPr>
                    <w:t>Au club VIP</w:t>
                  </w:r>
                </w:p>
              </w:tc>
            </w:tr>
          </w:tbl>
          <w:p w14:paraId="4A659270" w14:textId="77777777" w:rsidR="00533CB0" w:rsidRPr="008F3A85" w:rsidRDefault="00533CB0" w:rsidP="00373BE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20"/>
              <w:gridCol w:w="5120"/>
            </w:tblGrid>
            <w:tr w:rsidR="00490684" w:rsidRPr="008F3A85" w14:paraId="71A5A49C" w14:textId="77777777" w:rsidTr="00490684">
              <w:trPr>
                <w:trHeight w:val="583"/>
              </w:trPr>
              <w:tc>
                <w:tcPr>
                  <w:tcW w:w="5120" w:type="dxa"/>
                  <w:vMerge w:val="restart"/>
                  <w:tcBorders>
                    <w:right w:val="double" w:sz="18" w:space="0" w:color="auto"/>
                  </w:tcBorders>
                  <w:shd w:val="clear" w:color="auto" w:fill="F2E0E8" w:themeFill="accent3" w:themeFillTint="33"/>
                </w:tcPr>
                <w:p w14:paraId="1CB24D31" w14:textId="77777777" w:rsidR="00A464F0" w:rsidRPr="008F3A85" w:rsidRDefault="00A464F0" w:rsidP="00373BE1">
                  <w:pPr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  <w:p w14:paraId="4A1AB569" w14:textId="1263B9E3" w:rsidR="00490684" w:rsidRPr="008F3A85" w:rsidRDefault="00490684" w:rsidP="00373BE1">
                  <w:pPr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sz w:val="22"/>
                      <w:szCs w:val="22"/>
                    </w:rPr>
                    <w:t>Cotisation annuelle :  Fr. 50.</w:t>
                  </w:r>
                  <w:r w:rsidR="00B042EE" w:rsidRPr="008F3A85">
                    <w:rPr>
                      <w:rFonts w:cstheme="minorHAnsi"/>
                      <w:sz w:val="22"/>
                      <w:szCs w:val="22"/>
                    </w:rPr>
                    <w:t>-</w:t>
                  </w:r>
                  <w:r w:rsidR="007D45B4" w:rsidRPr="008F3A85">
                    <w:rPr>
                      <w:rFonts w:cstheme="minorHAnsi"/>
                      <w:sz w:val="22"/>
                      <w:szCs w:val="22"/>
                    </w:rPr>
                    <w:t xml:space="preserve"> </w:t>
                  </w:r>
                  <w:r w:rsidR="007D45B4" w:rsidRPr="008F3A85">
                    <w:rPr>
                      <w:rFonts w:cstheme="minorHAnsi"/>
                      <w:sz w:val="20"/>
                      <w:szCs w:val="20"/>
                    </w:rPr>
                    <w:t>(Couple CHF 90.-)</w:t>
                  </w:r>
                </w:p>
                <w:p w14:paraId="21A8E33A" w14:textId="77777777" w:rsidR="00766A14" w:rsidRPr="008F3A85" w:rsidRDefault="00766A14" w:rsidP="00373BE1">
                  <w:pPr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  <w:p w14:paraId="35AF9CF1" w14:textId="6852787F" w:rsidR="00B042EE" w:rsidRPr="008F3A85" w:rsidRDefault="00766A14" w:rsidP="00373BE1">
                  <w:pPr>
                    <w:jc w:val="center"/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F3A85"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607C96" w:rsidRPr="008F3A8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sym w:font="Webdings" w:char="F063"/>
                  </w:r>
                  <w:r w:rsidR="00607C96" w:rsidRPr="008F3A85">
                    <w:rPr>
                      <w:rFonts w:cstheme="minorHAnsi"/>
                      <w:sz w:val="18"/>
                      <w:szCs w:val="18"/>
                    </w:rPr>
                    <w:t xml:space="preserve">   </w:t>
                  </w:r>
                  <w:r w:rsidRPr="008F3A85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Je souhaiterais recevoir un exemplaire des statuts</w:t>
                  </w:r>
                </w:p>
              </w:tc>
              <w:tc>
                <w:tcPr>
                  <w:tcW w:w="5120" w:type="dxa"/>
                  <w:tcBorders>
                    <w:left w:val="double" w:sz="18" w:space="0" w:color="auto"/>
                  </w:tcBorders>
                  <w:shd w:val="clear" w:color="auto" w:fill="FFFF00"/>
                </w:tcPr>
                <w:p w14:paraId="103EE27E" w14:textId="3AE501A0" w:rsidR="00490684" w:rsidRPr="008F3A85" w:rsidRDefault="00490684" w:rsidP="00FC5CE5">
                  <w:pPr>
                    <w:spacing w:line="360" w:lineRule="auto"/>
                    <w:jc w:val="center"/>
                    <w:rPr>
                      <w:rFonts w:cstheme="minorHAnsi"/>
                      <w:b/>
                      <w:bCs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bCs/>
                      <w:sz w:val="22"/>
                      <w:szCs w:val="22"/>
                    </w:rPr>
                    <w:t>Membres de l'Association :</w:t>
                  </w:r>
                </w:p>
                <w:p w14:paraId="2D24A39E" w14:textId="7E7C24F9" w:rsidR="00490684" w:rsidRPr="008F3A85" w:rsidRDefault="00490684" w:rsidP="00FC5CE5">
                  <w:pPr>
                    <w:spacing w:line="36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sz w:val="22"/>
                      <w:szCs w:val="22"/>
                    </w:rPr>
                    <w:t>Cotisation annuelle : Fr. 200.-</w:t>
                  </w:r>
                </w:p>
              </w:tc>
            </w:tr>
            <w:tr w:rsidR="00490684" w:rsidRPr="008F3A85" w14:paraId="4B5D7585" w14:textId="77777777" w:rsidTr="0005790D">
              <w:tc>
                <w:tcPr>
                  <w:tcW w:w="5120" w:type="dxa"/>
                  <w:vMerge/>
                  <w:tcBorders>
                    <w:right w:val="double" w:sz="18" w:space="0" w:color="auto"/>
                  </w:tcBorders>
                  <w:shd w:val="clear" w:color="auto" w:fill="F2E0E8" w:themeFill="accent3" w:themeFillTint="33"/>
                </w:tcPr>
                <w:p w14:paraId="7AA8E80F" w14:textId="77777777" w:rsidR="00490684" w:rsidRPr="008F3A85" w:rsidRDefault="00490684" w:rsidP="00373BE1">
                  <w:pPr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5120" w:type="dxa"/>
                  <w:tcBorders>
                    <w:left w:val="double" w:sz="18" w:space="0" w:color="auto"/>
                  </w:tcBorders>
                  <w:shd w:val="clear" w:color="auto" w:fill="FFFF00"/>
                </w:tcPr>
                <w:p w14:paraId="7090EB4F" w14:textId="7BA35A17" w:rsidR="00490684" w:rsidRPr="008F3A85" w:rsidRDefault="00490684" w:rsidP="00FC5CE5">
                  <w:pPr>
                    <w:spacing w:line="360" w:lineRule="auto"/>
                    <w:jc w:val="center"/>
                    <w:rPr>
                      <w:rFonts w:cstheme="minorHAnsi"/>
                      <w:b/>
                      <w:bCs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bCs/>
                      <w:sz w:val="22"/>
                      <w:szCs w:val="22"/>
                    </w:rPr>
                    <w:t>Non-Membre de l'Association :</w:t>
                  </w:r>
                </w:p>
                <w:p w14:paraId="3CDB7D29" w14:textId="5783A655" w:rsidR="00490684" w:rsidRPr="008F3A85" w:rsidRDefault="00490684" w:rsidP="00FC5CE5">
                  <w:pPr>
                    <w:spacing w:line="360" w:lineRule="auto"/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sz w:val="22"/>
                      <w:szCs w:val="22"/>
                    </w:rPr>
                    <w:t>Cotisation annuelle : Fr. 250.-</w:t>
                  </w:r>
                </w:p>
              </w:tc>
            </w:tr>
            <w:tr w:rsidR="008A1E94" w:rsidRPr="008F3A85" w14:paraId="4B139FA1" w14:textId="77777777" w:rsidTr="008A1E94">
              <w:trPr>
                <w:trHeight w:val="493"/>
              </w:trPr>
              <w:tc>
                <w:tcPr>
                  <w:tcW w:w="10240" w:type="dxa"/>
                  <w:gridSpan w:val="2"/>
                  <w:shd w:val="clear" w:color="auto" w:fill="FFFFFF" w:themeFill="background1"/>
                  <w:vAlign w:val="center"/>
                </w:tcPr>
                <w:p w14:paraId="4409E7EF" w14:textId="1B097FAE" w:rsidR="008A1E94" w:rsidRPr="008F3A85" w:rsidRDefault="008A1E94" w:rsidP="008A1E94">
                  <w:pPr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b/>
                      <w:bCs/>
                      <w:sz w:val="22"/>
                      <w:szCs w:val="22"/>
                    </w:rPr>
                    <w:t>Avantages</w:t>
                  </w:r>
                </w:p>
              </w:tc>
            </w:tr>
            <w:tr w:rsidR="00AD514D" w:rsidRPr="008F3A85" w14:paraId="76D8C794" w14:textId="77777777" w:rsidTr="00952032">
              <w:trPr>
                <w:trHeight w:val="1562"/>
              </w:trPr>
              <w:tc>
                <w:tcPr>
                  <w:tcW w:w="5120" w:type="dxa"/>
                  <w:tcBorders>
                    <w:right w:val="double" w:sz="18" w:space="0" w:color="auto"/>
                  </w:tcBorders>
                  <w:shd w:val="clear" w:color="auto" w:fill="F2E0E8" w:themeFill="accent3" w:themeFillTint="33"/>
                </w:tcPr>
                <w:p w14:paraId="375FF04D" w14:textId="77777777" w:rsidR="00AD514D" w:rsidRPr="008F3A85" w:rsidRDefault="00AD514D" w:rsidP="00A464F0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sz w:val="22"/>
                      <w:szCs w:val="22"/>
                    </w:rPr>
                    <w:t>Selon les statuts</w:t>
                  </w:r>
                </w:p>
                <w:p w14:paraId="7142F877" w14:textId="77777777" w:rsidR="00274BFF" w:rsidRPr="008F3A85" w:rsidRDefault="00274BFF" w:rsidP="00373BE1">
                  <w:pPr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  <w:p w14:paraId="5B72512C" w14:textId="76929AA1" w:rsidR="00274BFF" w:rsidRPr="008F3A85" w:rsidRDefault="00274BFF" w:rsidP="00373BE1">
                  <w:pPr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5120" w:type="dxa"/>
                  <w:tcBorders>
                    <w:left w:val="double" w:sz="18" w:space="0" w:color="auto"/>
                  </w:tcBorders>
                  <w:shd w:val="clear" w:color="auto" w:fill="FFFF00"/>
                </w:tcPr>
                <w:p w14:paraId="60D03309" w14:textId="77777777" w:rsidR="00AD514D" w:rsidRPr="008F3A85" w:rsidRDefault="00AD514D" w:rsidP="00AD514D">
                  <w:pPr>
                    <w:pStyle w:val="Paragraphedeliste"/>
                    <w:numPr>
                      <w:ilvl w:val="0"/>
                      <w:numId w:val="24"/>
                    </w:numPr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sz w:val="22"/>
                      <w:szCs w:val="22"/>
                    </w:rPr>
                    <w:t>Le premier verre offert lors de chaque venue au château.</w:t>
                  </w:r>
                </w:p>
                <w:p w14:paraId="2E42C08E" w14:textId="77777777" w:rsidR="00AD514D" w:rsidRPr="008F3A85" w:rsidRDefault="00AD514D" w:rsidP="00AD514D">
                  <w:pPr>
                    <w:pStyle w:val="Paragraphedeliste"/>
                    <w:numPr>
                      <w:ilvl w:val="0"/>
                      <w:numId w:val="24"/>
                    </w:numPr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sz w:val="22"/>
                      <w:szCs w:val="22"/>
                    </w:rPr>
                    <w:t>Un repas VIP offert une fois dans l'année</w:t>
                  </w:r>
                </w:p>
                <w:p w14:paraId="4BA0E75D" w14:textId="51E1CAB9" w:rsidR="00AD514D" w:rsidRPr="008F3A85" w:rsidRDefault="00AD514D" w:rsidP="00AD514D">
                  <w:pPr>
                    <w:pStyle w:val="Paragraphedeliste"/>
                    <w:numPr>
                      <w:ilvl w:val="0"/>
                      <w:numId w:val="24"/>
                    </w:numPr>
                    <w:rPr>
                      <w:rFonts w:cstheme="minorHAnsi"/>
                      <w:sz w:val="22"/>
                      <w:szCs w:val="22"/>
                    </w:rPr>
                  </w:pPr>
                  <w:r w:rsidRPr="008F3A85">
                    <w:rPr>
                      <w:rFonts w:cstheme="minorHAnsi"/>
                      <w:sz w:val="22"/>
                      <w:szCs w:val="22"/>
                    </w:rPr>
                    <w:t xml:space="preserve">Un coffret de </w:t>
                  </w:r>
                  <w:proofErr w:type="gramStart"/>
                  <w:r w:rsidRPr="008F3A85">
                    <w:rPr>
                      <w:rFonts w:cstheme="minorHAnsi"/>
                      <w:sz w:val="22"/>
                      <w:szCs w:val="22"/>
                    </w:rPr>
                    <w:t>trois bouteilles offert</w:t>
                  </w:r>
                  <w:proofErr w:type="gramEnd"/>
                  <w:r w:rsidRPr="008F3A85">
                    <w:rPr>
                      <w:rFonts w:cstheme="minorHAnsi"/>
                      <w:sz w:val="22"/>
                      <w:szCs w:val="22"/>
                    </w:rPr>
                    <w:t xml:space="preserve"> lors de l'inscription/du renouvellement de votre affiliation au Club VIP.</w:t>
                  </w:r>
                </w:p>
              </w:tc>
            </w:tr>
          </w:tbl>
          <w:p w14:paraId="61C032D1" w14:textId="21EEA0F4" w:rsidR="00533CB0" w:rsidRPr="008F3A85" w:rsidRDefault="002E2B07" w:rsidP="004375C1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  <w:r w:rsidRPr="008F3A8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Pour les nouveaux membres, un </w:t>
            </w:r>
            <w:r w:rsidR="004375C1" w:rsidRPr="008F3A85">
              <w:rPr>
                <w:rFonts w:cstheme="minorHAnsi"/>
                <w:bCs/>
                <w:i/>
                <w:iCs/>
                <w:sz w:val="18"/>
                <w:szCs w:val="18"/>
              </w:rPr>
              <w:t>courrier de confirmation</w:t>
            </w:r>
            <w:r w:rsidR="00D72C0A" w:rsidRPr="008F3A8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vous</w:t>
            </w:r>
            <w:r w:rsidR="004375C1" w:rsidRPr="008F3A8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sera</w:t>
            </w:r>
            <w:r w:rsidR="00D72C0A" w:rsidRPr="008F3A8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adressé</w:t>
            </w:r>
            <w:r w:rsidR="004375C1" w:rsidRPr="008F3A8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à réception du paiement de la cotisation</w:t>
            </w:r>
          </w:p>
          <w:p w14:paraId="413B1A02" w14:textId="77777777" w:rsidR="004375C1" w:rsidRPr="008F3A85" w:rsidRDefault="004375C1" w:rsidP="004375C1">
            <w:pPr>
              <w:rPr>
                <w:rFonts w:cstheme="minorHAnsi"/>
                <w:b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8"/>
              <w:gridCol w:w="9792"/>
            </w:tblGrid>
            <w:tr w:rsidR="00460FDF" w:rsidRPr="008F3A85" w14:paraId="5393B854" w14:textId="77777777" w:rsidTr="006B281B">
              <w:sdt>
                <w:sdtPr>
                  <w:rPr>
                    <w:rFonts w:cstheme="minorHAnsi"/>
                    <w:b/>
                  </w:rPr>
                  <w:id w:val="16237324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8" w:type="dxa"/>
                      <w:shd w:val="clear" w:color="auto" w:fill="D9D9D9" w:themeFill="background1" w:themeFillShade="D9"/>
                      <w:vAlign w:val="center"/>
                    </w:tcPr>
                    <w:p w14:paraId="256A5ADD" w14:textId="5AF90371" w:rsidR="00460FDF" w:rsidRPr="008F3A85" w:rsidRDefault="00700909" w:rsidP="00A904D1">
                      <w:pPr>
                        <w:jc w:val="center"/>
                        <w:rPr>
                          <w:rFonts w:cstheme="minorHAnsi"/>
                          <w:b/>
                          <w:sz w:val="22"/>
                        </w:rPr>
                      </w:pPr>
                      <w:r w:rsidRPr="008F3A85">
                        <w:rPr>
                          <w:rFonts w:ascii="Segoe UI Symbol" w:eastAsia="MS Gothic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922" w:type="dxa"/>
                  <w:shd w:val="clear" w:color="auto" w:fill="D9D9D9" w:themeFill="background1" w:themeFillShade="D9"/>
                </w:tcPr>
                <w:p w14:paraId="7C2C8914" w14:textId="65A2925F" w:rsidR="00460FDF" w:rsidRPr="006B281B" w:rsidRDefault="00460FDF" w:rsidP="005D0297">
                  <w:pPr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>En cochant</w:t>
                  </w:r>
                  <w:r w:rsidR="0027496A"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 xml:space="preserve"> la case </w:t>
                  </w:r>
                  <w:r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 xml:space="preserve"> ci-contre, vous </w:t>
                  </w:r>
                  <w:r w:rsidR="0038075F"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 xml:space="preserve">signifiez </w:t>
                  </w:r>
                  <w:r w:rsidR="001914CF"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 xml:space="preserve"> votre accord </w:t>
                  </w:r>
                  <w:r w:rsidR="00666198"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 xml:space="preserve">au fait de </w:t>
                  </w:r>
                  <w:r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 xml:space="preserve">recevoir des communications par </w:t>
                  </w:r>
                  <w:r w:rsidR="004862ED"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>e</w:t>
                  </w:r>
                  <w:r w:rsidRPr="006B281B">
                    <w:rPr>
                      <w:rFonts w:cstheme="minorHAnsi"/>
                      <w:bCs/>
                      <w:i/>
                      <w:iCs/>
                      <w:sz w:val="20"/>
                      <w:szCs w:val="20"/>
                    </w:rPr>
                    <w:t>-mail relatives à l’activité du Château de Vaas</w:t>
                  </w:r>
                </w:p>
              </w:tc>
            </w:tr>
          </w:tbl>
          <w:p w14:paraId="6513564A" w14:textId="0D76F84A" w:rsidR="00460FDF" w:rsidRDefault="00460FDF" w:rsidP="00373BE1">
            <w:pPr>
              <w:jc w:val="center"/>
              <w:rPr>
                <w:rFonts w:cstheme="minorHAnsi"/>
                <w:b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154F77" w:themeFill="accent2" w:themeFillTint="E6"/>
              <w:tblLook w:val="04A0" w:firstRow="1" w:lastRow="0" w:firstColumn="1" w:lastColumn="0" w:noHBand="0" w:noVBand="1"/>
            </w:tblPr>
            <w:tblGrid>
              <w:gridCol w:w="2439"/>
              <w:gridCol w:w="2696"/>
              <w:gridCol w:w="5108"/>
            </w:tblGrid>
            <w:tr w:rsidR="009355AA" w:rsidRPr="00A93AC7" w14:paraId="5B9DF299" w14:textId="77777777" w:rsidTr="00075414">
              <w:trPr>
                <w:trHeight w:val="771"/>
              </w:trPr>
              <w:tc>
                <w:tcPr>
                  <w:tcW w:w="2439" w:type="dxa"/>
                  <w:shd w:val="clear" w:color="auto" w:fill="154F77" w:themeFill="accent2" w:themeFillTint="E6"/>
                  <w:vAlign w:val="center"/>
                </w:tcPr>
                <w:p w14:paraId="79ECA078" w14:textId="666C76F6" w:rsidR="009355AA" w:rsidRPr="00A93AC7" w:rsidRDefault="009355AA" w:rsidP="007A6274">
                  <w:pPr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Coordonnées bancaires :</w:t>
                  </w:r>
                </w:p>
              </w:tc>
              <w:tc>
                <w:tcPr>
                  <w:tcW w:w="7804" w:type="dxa"/>
                  <w:gridSpan w:val="2"/>
                  <w:shd w:val="clear" w:color="auto" w:fill="154F77" w:themeFill="accent2" w:themeFillTint="E6"/>
                  <w:vAlign w:val="center"/>
                </w:tcPr>
                <w:p w14:paraId="7994F037" w14:textId="3B9AA759" w:rsidR="009355AA" w:rsidRPr="00A93AC7" w:rsidRDefault="009355AA" w:rsidP="007A6274">
                  <w:pPr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</w:pPr>
                  <w:r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Banque Raiffeisen du Haut-Plateau, 3971 Chermignon</w:t>
                  </w:r>
                </w:p>
                <w:p w14:paraId="05D51BF3" w14:textId="61D06929" w:rsidR="009355AA" w:rsidRPr="00A93AC7" w:rsidRDefault="009355AA" w:rsidP="007A6274">
                  <w:pPr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IBAN : CH67 8080 8001 2708 1520 1</w:t>
                  </w:r>
                </w:p>
              </w:tc>
            </w:tr>
            <w:tr w:rsidR="00094CDD" w:rsidRPr="00A93AC7" w14:paraId="0C25DE0D" w14:textId="77777777" w:rsidTr="00075414">
              <w:trPr>
                <w:trHeight w:val="711"/>
              </w:trPr>
              <w:tc>
                <w:tcPr>
                  <w:tcW w:w="2439" w:type="dxa"/>
                  <w:shd w:val="clear" w:color="auto" w:fill="154F77" w:themeFill="accent2" w:themeFillTint="E6"/>
                  <w:vAlign w:val="center"/>
                </w:tcPr>
                <w:p w14:paraId="5570AFB2" w14:textId="03F418BB" w:rsidR="009838A7" w:rsidRPr="00A93AC7" w:rsidRDefault="00DC7DEE" w:rsidP="007A6274">
                  <w:pPr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A adresser à :</w:t>
                  </w:r>
                </w:p>
              </w:tc>
              <w:tc>
                <w:tcPr>
                  <w:tcW w:w="2696" w:type="dxa"/>
                  <w:shd w:val="clear" w:color="auto" w:fill="154F77" w:themeFill="accent2" w:themeFillTint="E6"/>
                  <w:vAlign w:val="center"/>
                </w:tcPr>
                <w:p w14:paraId="7E9E3173" w14:textId="77777777" w:rsidR="00F403B7" w:rsidRPr="00A93AC7" w:rsidRDefault="00F403B7" w:rsidP="007A6274">
                  <w:pPr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</w:pPr>
                  <w:r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Association Château de Vaas </w:t>
                  </w:r>
                </w:p>
                <w:p w14:paraId="5F1130E1" w14:textId="756E9D2D" w:rsidR="009838A7" w:rsidRPr="006F5E29" w:rsidRDefault="00F403B7" w:rsidP="007A6274">
                  <w:pPr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</w:pPr>
                  <w:r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Chemin du Tsaretton 46</w:t>
                  </w:r>
                </w:p>
              </w:tc>
              <w:tc>
                <w:tcPr>
                  <w:tcW w:w="5108" w:type="dxa"/>
                  <w:shd w:val="clear" w:color="auto" w:fill="154F77" w:themeFill="accent2" w:themeFillTint="E6"/>
                  <w:vAlign w:val="center"/>
                </w:tcPr>
                <w:p w14:paraId="213AF7D7" w14:textId="77777777" w:rsidR="00815BA3" w:rsidRDefault="00815BA3" w:rsidP="00075414">
                  <w:pPr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</w:pPr>
                  <w:r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3978 Flanthey</w:t>
                  </w:r>
                  <w:r w:rsidR="00180929" w:rsidRPr="00094CDD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</w:p>
                <w:p w14:paraId="318D1330" w14:textId="5A343DFD" w:rsidR="009838A7" w:rsidRPr="00A93AC7" w:rsidRDefault="00180929" w:rsidP="00075414">
                  <w:pPr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094CDD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C646B5">
                    <w:rPr>
                      <w:rFonts w:cstheme="minorHAnsi"/>
                      <w:b/>
                      <w:i/>
                      <w:iCs/>
                      <w:noProof/>
                      <w:color w:val="FFFFFF" w:themeColor="background1"/>
                      <w:sz w:val="20"/>
                      <w:szCs w:val="20"/>
                    </w:rPr>
                    <w:drawing>
                      <wp:inline distT="0" distB="0" distL="0" distR="0" wp14:anchorId="31CFBCCB" wp14:editId="5B76E514">
                        <wp:extent cx="144780" cy="137057"/>
                        <wp:effectExtent l="0" t="0" r="762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158" cy="15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94CDD" w:rsidRPr="00094CDD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 </w:t>
                  </w:r>
                  <w:r w:rsidR="00C646B5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F403B7" w:rsidRPr="00A93AC7">
                    <w:rPr>
                      <w:rFonts w:cstheme="minorHAnsi"/>
                      <w:b/>
                      <w:i/>
                      <w:iCs/>
                      <w:color w:val="FFFFFF" w:themeColor="background1"/>
                      <w:sz w:val="20"/>
                      <w:szCs w:val="20"/>
                    </w:rPr>
                    <w:t>admin@chateaudevaas.ch</w:t>
                  </w:r>
                </w:p>
              </w:tc>
            </w:tr>
          </w:tbl>
          <w:p w14:paraId="33344B70" w14:textId="77777777" w:rsidR="009838A7" w:rsidRDefault="009838A7" w:rsidP="00373BE1">
            <w:pPr>
              <w:jc w:val="center"/>
              <w:rPr>
                <w:rFonts w:cstheme="minorHAnsi"/>
                <w:b/>
              </w:rPr>
            </w:pPr>
          </w:p>
          <w:p w14:paraId="786A9F05" w14:textId="77777777" w:rsidR="00E25289" w:rsidRPr="00E25289" w:rsidRDefault="00E25289" w:rsidP="00373BE1">
            <w:pPr>
              <w:jc w:val="center"/>
              <w:rPr>
                <w:rFonts w:cstheme="minorHAnsi"/>
                <w:b/>
                <w:sz w:val="8"/>
                <w:szCs w:val="8"/>
              </w:rPr>
            </w:pPr>
          </w:p>
          <w:tbl>
            <w:tblPr>
              <w:tblStyle w:val="Grilledutableau"/>
              <w:tblW w:w="114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70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2982"/>
              <w:gridCol w:w="1417"/>
              <w:gridCol w:w="6355"/>
            </w:tblGrid>
            <w:tr w:rsidR="00B523BC" w:rsidRPr="008F3A85" w14:paraId="2C880318" w14:textId="464B11D0" w:rsidTr="000740C6">
              <w:trPr>
                <w:trHeight w:val="727"/>
              </w:trPr>
              <w:tc>
                <w:tcPr>
                  <w:tcW w:w="738" w:type="dxa"/>
                  <w:vAlign w:val="center"/>
                </w:tcPr>
                <w:p w14:paraId="31E244AD" w14:textId="55D4C1F6" w:rsidR="00B523BC" w:rsidRPr="008F3A85" w:rsidRDefault="00B523BC" w:rsidP="004D3572">
                  <w:pPr>
                    <w:ind w:left="-144"/>
                    <w:rPr>
                      <w:rFonts w:cstheme="minorHAnsi"/>
                      <w:b/>
                      <w:sz w:val="24"/>
                    </w:rPr>
                  </w:pPr>
                  <w:permStart w:id="1125524964" w:edGrp="everyone" w:colFirst="1" w:colLast="1"/>
                  <w:permStart w:id="1276935651" w:edGrp="everyone" w:colFirst="3" w:colLast="3"/>
                  <w:r w:rsidRPr="008F3A85">
                    <w:rPr>
                      <w:rFonts w:cstheme="minorHAnsi"/>
                      <w:b/>
                      <w:sz w:val="24"/>
                    </w:rPr>
                    <w:t>Date</w:t>
                  </w:r>
                </w:p>
              </w:tc>
              <w:tc>
                <w:tcPr>
                  <w:tcW w:w="2982" w:type="dxa"/>
                  <w:shd w:val="clear" w:color="auto" w:fill="D9D9D9" w:themeFill="background1" w:themeFillShade="D9"/>
                  <w:vAlign w:val="center"/>
                </w:tcPr>
                <w:p w14:paraId="50717AFC" w14:textId="77777777" w:rsidR="00B523BC" w:rsidRPr="008F3A85" w:rsidRDefault="00B523BC" w:rsidP="0048117A">
                  <w:pPr>
                    <w:rPr>
                      <w:rFonts w:cstheme="minorHAnsi"/>
                      <w:b/>
                      <w:sz w:val="24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0BFEEC3F" w14:textId="0AB0046F" w:rsidR="00B523BC" w:rsidRPr="008F3A85" w:rsidRDefault="00250298" w:rsidP="00D33815">
                  <w:pPr>
                    <w:rPr>
                      <w:rFonts w:cstheme="minorHAnsi"/>
                      <w:b/>
                      <w:sz w:val="24"/>
                    </w:rPr>
                  </w:pPr>
                  <w:r w:rsidRPr="008F3A85">
                    <w:rPr>
                      <w:rFonts w:cstheme="minorHAnsi"/>
                      <w:b/>
                      <w:sz w:val="24"/>
                    </w:rPr>
                    <w:t>Signature</w:t>
                  </w:r>
                </w:p>
              </w:tc>
              <w:tc>
                <w:tcPr>
                  <w:tcW w:w="6355" w:type="dxa"/>
                  <w:shd w:val="clear" w:color="auto" w:fill="D9D9D9" w:themeFill="background1" w:themeFillShade="D9"/>
                  <w:vAlign w:val="center"/>
                </w:tcPr>
                <w:p w14:paraId="48F73998" w14:textId="3F1B0E43" w:rsidR="00B523BC" w:rsidRPr="008F3A85" w:rsidRDefault="00B523BC" w:rsidP="00245120">
                  <w:pPr>
                    <w:rPr>
                      <w:rFonts w:cstheme="minorHAnsi"/>
                      <w:b/>
                      <w:sz w:val="24"/>
                    </w:rPr>
                  </w:pPr>
                </w:p>
              </w:tc>
            </w:tr>
            <w:permEnd w:id="1125524964"/>
            <w:permEnd w:id="1276935651"/>
          </w:tbl>
          <w:p w14:paraId="61BCD5A4" w14:textId="77777777" w:rsidR="0042470A" w:rsidRPr="008F3A85" w:rsidRDefault="0042470A" w:rsidP="00373BE1">
            <w:pPr>
              <w:jc w:val="center"/>
              <w:rPr>
                <w:rFonts w:cstheme="minorHAnsi"/>
                <w:b/>
              </w:rPr>
            </w:pPr>
          </w:p>
          <w:p w14:paraId="46D20577" w14:textId="6261A547" w:rsidR="002D5102" w:rsidRPr="008F3A85" w:rsidRDefault="00E21F60" w:rsidP="00E2528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2"/>
              </w:rPr>
            </w:pPr>
            <w:r w:rsidRPr="008F3A85">
              <w:rPr>
                <w:rFonts w:cstheme="minorHAnsi"/>
                <w:b/>
                <w:bCs/>
                <w:color w:val="FFFFFF" w:themeColor="background1"/>
                <w:highlight w:val="darkRed"/>
              </w:rPr>
              <w:t>UN GRAND MERCI POUR VOTRE SOUTIEN</w:t>
            </w:r>
          </w:p>
          <w:p w14:paraId="22EB7DB2" w14:textId="02287A87" w:rsidR="002D5102" w:rsidRPr="008F3A85" w:rsidRDefault="002D5102" w:rsidP="002D5102">
            <w:pPr>
              <w:tabs>
                <w:tab w:val="left" w:pos="1560"/>
              </w:tabs>
              <w:rPr>
                <w:rFonts w:cstheme="minorHAnsi"/>
                <w:sz w:val="22"/>
              </w:rPr>
            </w:pPr>
            <w:r w:rsidRPr="008F3A85">
              <w:rPr>
                <w:rFonts w:cstheme="minorHAnsi"/>
                <w:sz w:val="22"/>
              </w:rPr>
              <w:tab/>
            </w:r>
          </w:p>
        </w:tc>
      </w:tr>
    </w:tbl>
    <w:p w14:paraId="4951AD36" w14:textId="77777777" w:rsidR="00AC5180" w:rsidRPr="000E7873" w:rsidRDefault="00AC5180" w:rsidP="00E25289">
      <w:pPr>
        <w:tabs>
          <w:tab w:val="left" w:pos="1824"/>
        </w:tabs>
        <w:spacing w:after="0"/>
        <w:rPr>
          <w:sz w:val="12"/>
          <w:szCs w:val="16"/>
        </w:rPr>
      </w:pPr>
    </w:p>
    <w:sectPr w:rsidR="00AC5180" w:rsidRPr="000E7873" w:rsidSect="00E25289">
      <w:headerReference w:type="default" r:id="rId12"/>
      <w:pgSz w:w="11906" w:h="16838" w:code="9"/>
      <w:pgMar w:top="720" w:right="720" w:bottom="284" w:left="72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A16E" w14:textId="77777777" w:rsidR="00530AEB" w:rsidRDefault="00530AEB" w:rsidP="00650259">
      <w:pPr>
        <w:spacing w:after="0" w:line="240" w:lineRule="auto"/>
      </w:pPr>
      <w:r>
        <w:separator/>
      </w:r>
    </w:p>
  </w:endnote>
  <w:endnote w:type="continuationSeparator" w:id="0">
    <w:p w14:paraId="54599836" w14:textId="77777777" w:rsidR="00530AEB" w:rsidRDefault="00530AE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DC3E65-70F5-46D7-97DA-4BB546943EAD}"/>
    <w:embedBold r:id="rId2" w:fontKey="{B7BBC92E-DFF7-4A7B-BDCB-C29D96975025}"/>
    <w:embedItalic r:id="rId3" w:fontKey="{B4FD74E3-62ED-4E06-AAAF-7571C3E5C9FA}"/>
    <w:embedBoldItalic r:id="rId4" w:fontKey="{62C8FA09-FC07-4DFC-A894-21D712A690D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999F240-738B-4FB1-9D0B-CA503998CDCB}"/>
    <w:embedBold r:id="rId6" w:fontKey="{32201A5D-7999-4672-A056-44A786C90517}"/>
    <w:embedItalic r:id="rId7" w:fontKey="{F592D3D0-A336-47F3-B0F9-57BEB2088A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01B8650-515D-440D-935F-8F5C7D31950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485F8C10-B3DB-42A9-9411-38C0437F22F8}"/>
    <w:embedBold r:id="rId10" w:fontKey="{043879B4-406F-48B7-8FB7-378433C682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1" w:fontKey="{BD1F7FE0-5422-4A41-9A17-403F8212D6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1B536" w14:textId="77777777" w:rsidR="00530AEB" w:rsidRDefault="00530AEB" w:rsidP="00650259">
      <w:pPr>
        <w:spacing w:after="0" w:line="240" w:lineRule="auto"/>
      </w:pPr>
      <w:r>
        <w:separator/>
      </w:r>
    </w:p>
  </w:footnote>
  <w:footnote w:type="continuationSeparator" w:id="0">
    <w:p w14:paraId="3392AC02" w14:textId="77777777" w:rsidR="00530AEB" w:rsidRDefault="00530AE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Layout w:type="fixed"/>
      <w:tblLook w:val="04A0" w:firstRow="1" w:lastRow="0" w:firstColumn="1" w:lastColumn="0" w:noHBand="0" w:noVBand="1"/>
    </w:tblPr>
    <w:tblGrid>
      <w:gridCol w:w="1701"/>
      <w:gridCol w:w="6946"/>
      <w:gridCol w:w="1843"/>
    </w:tblGrid>
    <w:tr w:rsidR="009F51CF" w14:paraId="729D7828" w14:textId="49AFA725" w:rsidTr="005057C3">
      <w:trPr>
        <w:trHeight w:val="990"/>
      </w:trPr>
      <w:tc>
        <w:tcPr>
          <w:tcW w:w="1701" w:type="dxa"/>
          <w:vAlign w:val="center"/>
        </w:tcPr>
        <w:p w14:paraId="3556B082" w14:textId="77777777" w:rsidR="009F51CF" w:rsidRDefault="009F51CF" w:rsidP="0090596C">
          <w:pPr>
            <w:pStyle w:val="En-tte"/>
            <w:ind w:left="-108"/>
          </w:pPr>
          <w:bookmarkStart w:id="0" w:name="_Hlk521325785"/>
          <w:r>
            <w:rPr>
              <w:lang w:val="fr-CH" w:eastAsia="fr-CH"/>
            </w:rPr>
            <w:drawing>
              <wp:inline distT="0" distB="0" distL="0" distR="0" wp14:anchorId="1D08AF90" wp14:editId="0969F83C">
                <wp:extent cx="1036320" cy="817880"/>
                <wp:effectExtent l="0" t="0" r="0" b="1270"/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517" cy="826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tcBorders>
            <w:bottom w:val="nil"/>
          </w:tcBorders>
          <w:vAlign w:val="center"/>
        </w:tcPr>
        <w:p w14:paraId="7ED0086A" w14:textId="77777777" w:rsidR="009F51CF" w:rsidRPr="00D2051C" w:rsidRDefault="009F51CF" w:rsidP="00644133">
          <w:pPr>
            <w:pStyle w:val="En-tte"/>
            <w:jc w:val="center"/>
            <w:rPr>
              <w:color w:val="922A4D"/>
            </w:rPr>
          </w:pPr>
          <w:r w:rsidRPr="00D2051C">
            <w:rPr>
              <w:color w:val="922A4D"/>
            </w:rPr>
            <w:t>BULLETIN D'ADHESION</w:t>
          </w:r>
        </w:p>
        <w:p w14:paraId="59BE3FAB" w14:textId="648C288B" w:rsidR="009F51CF" w:rsidRPr="0090596C" w:rsidRDefault="009F51CF" w:rsidP="00644133">
          <w:pPr>
            <w:pStyle w:val="En-tte"/>
            <w:jc w:val="center"/>
          </w:pPr>
          <w:r w:rsidRPr="00D2051C">
            <w:rPr>
              <w:color w:val="922A4D"/>
            </w:rPr>
            <w:t>Association  et/ou Club VIP</w:t>
          </w:r>
        </w:p>
      </w:tc>
      <w:tc>
        <w:tcPr>
          <w:tcW w:w="1843" w:type="dxa"/>
          <w:tcBorders>
            <w:bottom w:val="nil"/>
          </w:tcBorders>
        </w:tcPr>
        <w:p w14:paraId="72AC0603" w14:textId="237A2A5D" w:rsidR="009F51CF" w:rsidRPr="00CC46F8" w:rsidRDefault="00F56BBE" w:rsidP="00644133">
          <w:pPr>
            <w:pStyle w:val="En-tte"/>
            <w:jc w:val="center"/>
            <w:rPr>
              <w:color w:val="922A4D"/>
            </w:rPr>
          </w:pPr>
          <w:r>
            <w:rPr>
              <w:color w:val="922A4D"/>
            </w:rPr>
            <w:drawing>
              <wp:anchor distT="0" distB="0" distL="114300" distR="114300" simplePos="0" relativeHeight="251657216" behindDoc="0" locked="0" layoutInCell="1" allowOverlap="1" wp14:anchorId="20B7F466" wp14:editId="64C8C0F0">
                <wp:simplePos x="0" y="0"/>
                <wp:positionH relativeFrom="column">
                  <wp:posOffset>-34926</wp:posOffset>
                </wp:positionH>
                <wp:positionV relativeFrom="paragraph">
                  <wp:posOffset>0</wp:posOffset>
                </wp:positionV>
                <wp:extent cx="1090777" cy="817880"/>
                <wp:effectExtent l="0" t="0" r="0" b="1270"/>
                <wp:wrapNone/>
                <wp:docPr id="26" name="Image 26" descr="Une image contenant extérieur, pierr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 descr="Une image contenant extérieur, pierre&#10;&#10;Description générée automatiquement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986" cy="820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1E178C19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314112"/>
    <w:multiLevelType w:val="hybridMultilevel"/>
    <w:tmpl w:val="FC3633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5B43A47"/>
    <w:multiLevelType w:val="hybridMultilevel"/>
    <w:tmpl w:val="DB56EFB8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F470C70"/>
    <w:multiLevelType w:val="hybridMultilevel"/>
    <w:tmpl w:val="B9081FB6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21"/>
  </w:num>
  <w:num w:numId="24">
    <w:abstractNumId w:val="2"/>
  </w:num>
  <w:num w:numId="25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AA8"/>
    <w:rsid w:val="00003050"/>
    <w:rsid w:val="0002002D"/>
    <w:rsid w:val="00044316"/>
    <w:rsid w:val="000456E1"/>
    <w:rsid w:val="00052382"/>
    <w:rsid w:val="0005790D"/>
    <w:rsid w:val="0006568A"/>
    <w:rsid w:val="000740C6"/>
    <w:rsid w:val="00075414"/>
    <w:rsid w:val="00076F0F"/>
    <w:rsid w:val="00084253"/>
    <w:rsid w:val="00094CDD"/>
    <w:rsid w:val="000959E6"/>
    <w:rsid w:val="000A6374"/>
    <w:rsid w:val="000D1F49"/>
    <w:rsid w:val="000E6AA2"/>
    <w:rsid w:val="000E7873"/>
    <w:rsid w:val="001235B7"/>
    <w:rsid w:val="00131DDA"/>
    <w:rsid w:val="00135DCD"/>
    <w:rsid w:val="00155116"/>
    <w:rsid w:val="0016387D"/>
    <w:rsid w:val="001727CA"/>
    <w:rsid w:val="00177091"/>
    <w:rsid w:val="00180929"/>
    <w:rsid w:val="00181B86"/>
    <w:rsid w:val="001914CF"/>
    <w:rsid w:val="001A3FD6"/>
    <w:rsid w:val="001A7A83"/>
    <w:rsid w:val="001D6D09"/>
    <w:rsid w:val="001D7974"/>
    <w:rsid w:val="00245120"/>
    <w:rsid w:val="00250298"/>
    <w:rsid w:val="002563EF"/>
    <w:rsid w:val="00261272"/>
    <w:rsid w:val="0027496A"/>
    <w:rsid w:val="00274BFF"/>
    <w:rsid w:val="002928D0"/>
    <w:rsid w:val="00296E90"/>
    <w:rsid w:val="002A04C2"/>
    <w:rsid w:val="002A49BC"/>
    <w:rsid w:val="002C56E6"/>
    <w:rsid w:val="002C6672"/>
    <w:rsid w:val="002D5102"/>
    <w:rsid w:val="002D5AE1"/>
    <w:rsid w:val="002E2B07"/>
    <w:rsid w:val="003107EF"/>
    <w:rsid w:val="00311234"/>
    <w:rsid w:val="003263F3"/>
    <w:rsid w:val="0035543D"/>
    <w:rsid w:val="00361E11"/>
    <w:rsid w:val="00366578"/>
    <w:rsid w:val="00373BE1"/>
    <w:rsid w:val="00380232"/>
    <w:rsid w:val="0038075F"/>
    <w:rsid w:val="00382BD0"/>
    <w:rsid w:val="003B4744"/>
    <w:rsid w:val="003B62E9"/>
    <w:rsid w:val="003C4C7B"/>
    <w:rsid w:val="003D1E6D"/>
    <w:rsid w:val="003E6B9B"/>
    <w:rsid w:val="003F0847"/>
    <w:rsid w:val="0040090B"/>
    <w:rsid w:val="0042470A"/>
    <w:rsid w:val="004375C1"/>
    <w:rsid w:val="00460FDF"/>
    <w:rsid w:val="00462653"/>
    <w:rsid w:val="0046302A"/>
    <w:rsid w:val="004667EC"/>
    <w:rsid w:val="0048117A"/>
    <w:rsid w:val="004862ED"/>
    <w:rsid w:val="00487D2D"/>
    <w:rsid w:val="00490684"/>
    <w:rsid w:val="0049199E"/>
    <w:rsid w:val="004D3572"/>
    <w:rsid w:val="004D5D62"/>
    <w:rsid w:val="005057C3"/>
    <w:rsid w:val="005112D0"/>
    <w:rsid w:val="0051160C"/>
    <w:rsid w:val="00530AEB"/>
    <w:rsid w:val="00533CB0"/>
    <w:rsid w:val="0056351D"/>
    <w:rsid w:val="005645D9"/>
    <w:rsid w:val="00571BF8"/>
    <w:rsid w:val="00577E06"/>
    <w:rsid w:val="00590AF8"/>
    <w:rsid w:val="00590C78"/>
    <w:rsid w:val="0059128D"/>
    <w:rsid w:val="00596E74"/>
    <w:rsid w:val="005A3BF7"/>
    <w:rsid w:val="005D0297"/>
    <w:rsid w:val="005E3AB1"/>
    <w:rsid w:val="005E728B"/>
    <w:rsid w:val="005F2035"/>
    <w:rsid w:val="005F69C7"/>
    <w:rsid w:val="005F7990"/>
    <w:rsid w:val="00607C96"/>
    <w:rsid w:val="006207E5"/>
    <w:rsid w:val="00633956"/>
    <w:rsid w:val="0063739C"/>
    <w:rsid w:val="006411C7"/>
    <w:rsid w:val="00641962"/>
    <w:rsid w:val="00642BA0"/>
    <w:rsid w:val="00644133"/>
    <w:rsid w:val="00650259"/>
    <w:rsid w:val="00666198"/>
    <w:rsid w:val="00674C98"/>
    <w:rsid w:val="00690A48"/>
    <w:rsid w:val="006B281B"/>
    <w:rsid w:val="006D00FC"/>
    <w:rsid w:val="006E0A0B"/>
    <w:rsid w:val="006E75F4"/>
    <w:rsid w:val="006F5E29"/>
    <w:rsid w:val="00700909"/>
    <w:rsid w:val="007044FB"/>
    <w:rsid w:val="00713ED1"/>
    <w:rsid w:val="00745767"/>
    <w:rsid w:val="00765578"/>
    <w:rsid w:val="00766A14"/>
    <w:rsid w:val="00770F25"/>
    <w:rsid w:val="00772A3A"/>
    <w:rsid w:val="00791427"/>
    <w:rsid w:val="007A35A8"/>
    <w:rsid w:val="007A6274"/>
    <w:rsid w:val="007B0A85"/>
    <w:rsid w:val="007C6A52"/>
    <w:rsid w:val="007D45B4"/>
    <w:rsid w:val="007E051F"/>
    <w:rsid w:val="007F11DF"/>
    <w:rsid w:val="007F7B5D"/>
    <w:rsid w:val="00800BE0"/>
    <w:rsid w:val="00815BA3"/>
    <w:rsid w:val="008202A1"/>
    <w:rsid w:val="0082043E"/>
    <w:rsid w:val="008219E7"/>
    <w:rsid w:val="00836129"/>
    <w:rsid w:val="00836FDF"/>
    <w:rsid w:val="00880B39"/>
    <w:rsid w:val="00885A79"/>
    <w:rsid w:val="00885D5B"/>
    <w:rsid w:val="0088705F"/>
    <w:rsid w:val="00887113"/>
    <w:rsid w:val="00887E49"/>
    <w:rsid w:val="008A1E94"/>
    <w:rsid w:val="008E203A"/>
    <w:rsid w:val="008F3A85"/>
    <w:rsid w:val="00901A75"/>
    <w:rsid w:val="0090596C"/>
    <w:rsid w:val="0091229C"/>
    <w:rsid w:val="00924810"/>
    <w:rsid w:val="00932D8E"/>
    <w:rsid w:val="009355AA"/>
    <w:rsid w:val="00940E73"/>
    <w:rsid w:val="00947365"/>
    <w:rsid w:val="00964DEF"/>
    <w:rsid w:val="009838A7"/>
    <w:rsid w:val="0098597D"/>
    <w:rsid w:val="009A22EE"/>
    <w:rsid w:val="009D7B8F"/>
    <w:rsid w:val="009E38AC"/>
    <w:rsid w:val="009E4311"/>
    <w:rsid w:val="009F38D5"/>
    <w:rsid w:val="009F4889"/>
    <w:rsid w:val="009F51CF"/>
    <w:rsid w:val="009F619A"/>
    <w:rsid w:val="009F6DDE"/>
    <w:rsid w:val="00A02555"/>
    <w:rsid w:val="00A2265D"/>
    <w:rsid w:val="00A370A8"/>
    <w:rsid w:val="00A464F0"/>
    <w:rsid w:val="00A53349"/>
    <w:rsid w:val="00A60546"/>
    <w:rsid w:val="00A904D1"/>
    <w:rsid w:val="00A90CBD"/>
    <w:rsid w:val="00A93AC7"/>
    <w:rsid w:val="00AB287C"/>
    <w:rsid w:val="00AC1A93"/>
    <w:rsid w:val="00AC2ED5"/>
    <w:rsid w:val="00AC5180"/>
    <w:rsid w:val="00AD514D"/>
    <w:rsid w:val="00B042EE"/>
    <w:rsid w:val="00B31B78"/>
    <w:rsid w:val="00B34A90"/>
    <w:rsid w:val="00B4602B"/>
    <w:rsid w:val="00B523BC"/>
    <w:rsid w:val="00B56808"/>
    <w:rsid w:val="00B619FC"/>
    <w:rsid w:val="00B94E20"/>
    <w:rsid w:val="00BB4A72"/>
    <w:rsid w:val="00BC3EEC"/>
    <w:rsid w:val="00BD4753"/>
    <w:rsid w:val="00BD5CB1"/>
    <w:rsid w:val="00BE62EE"/>
    <w:rsid w:val="00C003BA"/>
    <w:rsid w:val="00C007C3"/>
    <w:rsid w:val="00C03D66"/>
    <w:rsid w:val="00C168C6"/>
    <w:rsid w:val="00C32CA5"/>
    <w:rsid w:val="00C46878"/>
    <w:rsid w:val="00C646B5"/>
    <w:rsid w:val="00C654CB"/>
    <w:rsid w:val="00CA5AA8"/>
    <w:rsid w:val="00CA721E"/>
    <w:rsid w:val="00CB4A51"/>
    <w:rsid w:val="00CC46F8"/>
    <w:rsid w:val="00CD4532"/>
    <w:rsid w:val="00CD47B0"/>
    <w:rsid w:val="00CD70CE"/>
    <w:rsid w:val="00CE6104"/>
    <w:rsid w:val="00CE7918"/>
    <w:rsid w:val="00CF1680"/>
    <w:rsid w:val="00D073A2"/>
    <w:rsid w:val="00D16163"/>
    <w:rsid w:val="00D2051C"/>
    <w:rsid w:val="00D32793"/>
    <w:rsid w:val="00D33815"/>
    <w:rsid w:val="00D5055E"/>
    <w:rsid w:val="00D72C0A"/>
    <w:rsid w:val="00DB3FAD"/>
    <w:rsid w:val="00DC2DE0"/>
    <w:rsid w:val="00DC7DEE"/>
    <w:rsid w:val="00DE4E03"/>
    <w:rsid w:val="00E139C4"/>
    <w:rsid w:val="00E208C3"/>
    <w:rsid w:val="00E21F60"/>
    <w:rsid w:val="00E23589"/>
    <w:rsid w:val="00E25289"/>
    <w:rsid w:val="00E43D5A"/>
    <w:rsid w:val="00E44557"/>
    <w:rsid w:val="00E4593B"/>
    <w:rsid w:val="00E51C2B"/>
    <w:rsid w:val="00E61C09"/>
    <w:rsid w:val="00E6471E"/>
    <w:rsid w:val="00E67644"/>
    <w:rsid w:val="00E677FE"/>
    <w:rsid w:val="00E756E4"/>
    <w:rsid w:val="00EB3B58"/>
    <w:rsid w:val="00EB3F07"/>
    <w:rsid w:val="00EC7359"/>
    <w:rsid w:val="00EE3054"/>
    <w:rsid w:val="00EE5E94"/>
    <w:rsid w:val="00F00606"/>
    <w:rsid w:val="00F01256"/>
    <w:rsid w:val="00F403B7"/>
    <w:rsid w:val="00F443C3"/>
    <w:rsid w:val="00F52451"/>
    <w:rsid w:val="00F56BBE"/>
    <w:rsid w:val="00F57C50"/>
    <w:rsid w:val="00F647C7"/>
    <w:rsid w:val="00F72D19"/>
    <w:rsid w:val="00F81269"/>
    <w:rsid w:val="00FC5CE5"/>
    <w:rsid w:val="00FC7475"/>
    <w:rsid w:val="00FE78A0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0F5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03B7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591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hen\AppData\Roaming\Microsoft\Templates\Formulaire%20de%20collecte%20des%20coordonn&#233;e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A562101-0259-4557-947F-D9FE64327E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2022-02-10T20:17:00Z</dcterms:created>
  <dcterms:modified xsi:type="dcterms:W3CDTF">2022-02-11T16:38:00Z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